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F67" w:rsidRDefault="00B060D8">
      <w:pPr>
        <w:rPr>
          <w:b/>
          <w:sz w:val="28"/>
          <w:szCs w:val="28"/>
          <w:u w:val="single"/>
        </w:rPr>
      </w:pPr>
      <w:r w:rsidRPr="00B060D8">
        <w:rPr>
          <w:b/>
          <w:sz w:val="28"/>
          <w:szCs w:val="28"/>
          <w:u w:val="single"/>
        </w:rPr>
        <w:t>YEAR 4/5 TASKS FOR WEEK BEGINNING 1/3/21</w:t>
      </w:r>
    </w:p>
    <w:p w:rsidR="00B060D8" w:rsidRDefault="00B060D8">
      <w:pPr>
        <w:rPr>
          <w:b/>
          <w:sz w:val="28"/>
          <w:szCs w:val="28"/>
          <w:u w:val="single"/>
        </w:rPr>
      </w:pPr>
    </w:p>
    <w:p w:rsidR="00B060D8" w:rsidRDefault="00B060D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ART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Find pictures of the characters (or use these) from Alice in Wonderland and have a go at drawing one of them in as much detail as you can.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It would be nice to display some of them when you are back at school.</w:t>
      </w:r>
    </w:p>
    <w:p w:rsidR="00760B9E" w:rsidRDefault="00760B9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905000" cy="4210050"/>
            <wp:effectExtent l="0" t="0" r="0" b="0"/>
            <wp:docPr id="1" name="Picture 1" descr="How to Draw Disney's Alice in Wonderland Cartoon Characters : Drawing  Tutorials &amp; Drawing &amp; How to Draw Disney's Alice in Wonderland  Illustrations Drawing Lessons Step by Step Techniques for Cartoons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Disney's Alice in Wonderland Cartoon Characters : Drawing  Tutorials &amp; Drawing &amp; How to Draw Disney's Alice in Wonderland  Illustrations Drawing Lessons Step by Step Techniques for Cartoons &amp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2832637" cy="3933825"/>
            <wp:effectExtent l="0" t="0" r="6350" b="0"/>
            <wp:docPr id="2" name="Picture 2" descr="Alice | Disney Princes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ice | Disney Princess Wiki | Fand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30" cy="39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E2" w:rsidRDefault="00E334E2">
      <w:pPr>
        <w:rPr>
          <w:sz w:val="28"/>
          <w:szCs w:val="28"/>
        </w:rPr>
      </w:pPr>
    </w:p>
    <w:p w:rsidR="00E334E2" w:rsidRDefault="00E334E2">
      <w:pPr>
        <w:rPr>
          <w:sz w:val="28"/>
          <w:szCs w:val="28"/>
        </w:rPr>
      </w:pPr>
      <w:r>
        <w:rPr>
          <w:sz w:val="28"/>
          <w:szCs w:val="28"/>
        </w:rPr>
        <w:t>Can you work out or find out who all these characters are?</w:t>
      </w:r>
    </w:p>
    <w:p w:rsidR="00B060D8" w:rsidRDefault="00B060D8">
      <w:pPr>
        <w:rPr>
          <w:sz w:val="28"/>
          <w:szCs w:val="28"/>
        </w:rPr>
      </w:pPr>
    </w:p>
    <w:p w:rsidR="00760B9E" w:rsidRDefault="00AD6FE6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771775" cy="2771775"/>
            <wp:effectExtent l="0" t="0" r="9525" b="9525"/>
            <wp:docPr id="3" name="Picture 3" descr="Buy Mrs Moore's Vintage Store Alice In Wonderland Apron - Mad Hatter | 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y Mrs Moore's Vintage Store Alice In Wonderland Apron - Mad Hatter | AM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2442377" cy="2886075"/>
            <wp:effectExtent l="0" t="0" r="0" b="0"/>
            <wp:docPr id="4" name="Picture 4" descr="Queen of Hearts - Kingdom Hearts Wiki, the Kingdom Hearts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en of Hearts - Kingdom Hearts Wiki, the Kingdom Hearts encyc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7" cy="28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E2" w:rsidRDefault="00AD6FE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060645" cy="4592320"/>
            <wp:effectExtent l="0" t="0" r="6985" b="0"/>
            <wp:docPr id="5" name="Picture 5" descr="Pick a Strategic Direction: What Alice in Wonderland and the Cheshire Cat  Can Teach CEOs about Growing Their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k a Strategic Direction: What Alice in Wonderland and the Cheshire Cat  Can Teach CEOs about Growing Their Busin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7" cy="46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E334E2" w:rsidRDefault="00E334E2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470498" cy="3724275"/>
            <wp:effectExtent l="0" t="0" r="6350" b="0"/>
            <wp:docPr id="7" name="Picture 7" descr="Alice in Wonderland Philosophy - what does it all mea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ice in Wonderland Philosophy - what does it all mean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81" cy="37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E6" w:rsidRDefault="00E334E2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429000" cy="2571750"/>
            <wp:effectExtent l="0" t="0" r="0" b="0"/>
            <wp:docPr id="6" name="Picture 6" descr="Tweedle Dee and Tweedle Dum | Disney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weedle Dee and Tweedle Dum | Disney charac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70" cy="25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E334E2" w:rsidRDefault="00E334E2">
      <w:pPr>
        <w:rPr>
          <w:b/>
          <w:sz w:val="28"/>
          <w:szCs w:val="28"/>
          <w:u w:val="single"/>
        </w:rPr>
      </w:pPr>
    </w:p>
    <w:p w:rsidR="00B060D8" w:rsidRDefault="00B060D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FOREST SCHOOL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AIM: To make a “natural” cup and saucer for an animal at the tea party in “Alice in Wonderland.”</w:t>
      </w:r>
    </w:p>
    <w:p w:rsidR="00B060D8" w:rsidRDefault="00B060D8">
      <w:pPr>
        <w:rPr>
          <w:sz w:val="28"/>
          <w:szCs w:val="28"/>
        </w:rPr>
      </w:pP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Use a plastic/paper cup and plate as the base and then gather lots of natural objects to stick on to it.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You may want to cover it in foil or paper to make the bits and pieces stick better. If you need some PVA glue, please let Miss Parris know.</w:t>
      </w:r>
    </w:p>
    <w:p w:rsidR="00B060D8" w:rsidRDefault="00B060D8">
      <w:pPr>
        <w:rPr>
          <w:sz w:val="28"/>
          <w:szCs w:val="28"/>
        </w:rPr>
      </w:pP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You can adapt this task. Perhaps you can think of a better way to do it.</w:t>
      </w:r>
    </w:p>
    <w:p w:rsidR="00B867F7" w:rsidRDefault="00B867F7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991360" cy="1991360"/>
            <wp:effectExtent l="0" t="0" r="8890" b="8890"/>
            <wp:docPr id="8" name="Picture 8" descr="https://encrypted-tbn0.gstatic.com/images?q=tbn:ANd9GcSRPnBBTP2uRIk_EPOmKgHpTBpz31S2d6KroR_gJMA2VxE0zdlx-hrkAanZtxF9v2ARHW5vQV0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SRPnBBTP2uRIk_EPOmKgHpTBpz31S2d6KroR_gJMA2VxE0zdlx-hrkAanZtxF9v2ARHW5vQV0A&amp;usqp=C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91360" cy="1991360"/>
            <wp:effectExtent l="0" t="0" r="8890" b="8890"/>
            <wp:docPr id="9" name="Picture 9" descr="https://encrypted-tbn0.gstatic.com/images?q=tbn:ANd9GcS8PaDfsDnpO7fRb6KvvTvYXvRHMi_MDUlu1DwN575gZExESagGRWTZoXuCewDncRkaiSrL8Mw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S8PaDfsDnpO7fRb6KvvTvYXvRHMi_MDUlu1DwN575gZExESagGRWTZoXuCewDncRkaiSrL8Mw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36" w:rsidRDefault="001B3D3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312160" cy="2758210"/>
            <wp:effectExtent l="0" t="0" r="2540" b="4445"/>
            <wp:docPr id="12" name="Picture 12" descr="10,457,869 Leaf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,457,869 Leaf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60" cy="276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69" w:rsidRDefault="007A3769">
      <w:pPr>
        <w:rPr>
          <w:sz w:val="28"/>
          <w:szCs w:val="28"/>
        </w:rPr>
      </w:pPr>
    </w:p>
    <w:p w:rsidR="001B3D36" w:rsidRPr="001B3D36" w:rsidRDefault="001B3D36">
      <w:pPr>
        <w:rPr>
          <w:sz w:val="28"/>
          <w:szCs w:val="28"/>
        </w:rPr>
      </w:pPr>
      <w:r w:rsidRPr="001B3D36">
        <w:rPr>
          <w:sz w:val="28"/>
          <w:szCs w:val="28"/>
        </w:rPr>
        <w:t>You could use leaves, grass, bark, flowers, petals, moss etc.</w:t>
      </w:r>
    </w:p>
    <w:p w:rsidR="001B3D36" w:rsidRDefault="001B3D36">
      <w:pPr>
        <w:rPr>
          <w:b/>
          <w:sz w:val="28"/>
          <w:szCs w:val="28"/>
          <w:u w:val="single"/>
        </w:rPr>
      </w:pPr>
    </w:p>
    <w:p w:rsidR="00B060D8" w:rsidRDefault="00B060D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MUSIC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Create an un-tuned musical instrument out of scrap materials from home.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It could be as simple as an elastic band stretched across a tissue box or a saucepan and a wooden spoon drum kit.</w:t>
      </w: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You could challenge yourself to make some panpipes out of straws.</w:t>
      </w:r>
    </w:p>
    <w:p w:rsidR="00B060D8" w:rsidRDefault="00B060D8">
      <w:pPr>
        <w:rPr>
          <w:sz w:val="28"/>
          <w:szCs w:val="28"/>
        </w:rPr>
      </w:pPr>
    </w:p>
    <w:p w:rsidR="00B060D8" w:rsidRDefault="00B060D8">
      <w:pPr>
        <w:rPr>
          <w:sz w:val="28"/>
          <w:szCs w:val="28"/>
        </w:rPr>
      </w:pPr>
      <w:r>
        <w:rPr>
          <w:sz w:val="28"/>
          <w:szCs w:val="28"/>
        </w:rPr>
        <w:t>See what ideas you can come up with.</w:t>
      </w:r>
    </w:p>
    <w:p w:rsidR="001B3D36" w:rsidRDefault="001B3D36">
      <w:pPr>
        <w:rPr>
          <w:sz w:val="28"/>
          <w:szCs w:val="28"/>
        </w:rPr>
      </w:pPr>
    </w:p>
    <w:p w:rsidR="001B3D36" w:rsidRDefault="001B3D3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637280" cy="2351634"/>
            <wp:effectExtent l="0" t="0" r="1270" b="0"/>
            <wp:docPr id="10" name="Picture 10" descr="52 Homemade Musical Instruments to Make - FeltMagnet -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2 Homemade Musical Instruments to Make - FeltMagnet - Craf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08" cy="23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36" w:rsidRDefault="001B3D36">
      <w:pPr>
        <w:rPr>
          <w:sz w:val="28"/>
          <w:szCs w:val="28"/>
        </w:rPr>
      </w:pPr>
    </w:p>
    <w:p w:rsidR="001B3D36" w:rsidRDefault="001B3D3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600960" cy="2078920"/>
            <wp:effectExtent l="0" t="0" r="0" b="0"/>
            <wp:docPr id="11" name="Picture 11" descr="52 Homemade Musical Instruments to Make - FeltMagnet -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2 Homemade Musical Instruments to Make - FeltMagnet - Craf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05" cy="20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15" w:rsidRDefault="00CE4E15">
      <w:pPr>
        <w:rPr>
          <w:sz w:val="28"/>
          <w:szCs w:val="28"/>
        </w:rPr>
      </w:pPr>
    </w:p>
    <w:p w:rsidR="00CE4E15" w:rsidRDefault="00CE4E15" w:rsidP="00CE4E15">
      <w:pPr>
        <w:rPr>
          <w:b/>
          <w:sz w:val="28"/>
          <w:szCs w:val="28"/>
          <w:u w:val="single"/>
        </w:rPr>
      </w:pPr>
    </w:p>
    <w:p w:rsidR="00CE4E15" w:rsidRDefault="00CE4E15" w:rsidP="00CE4E15">
      <w:pPr>
        <w:rPr>
          <w:b/>
          <w:sz w:val="28"/>
          <w:szCs w:val="28"/>
          <w:u w:val="single"/>
        </w:rPr>
      </w:pPr>
    </w:p>
    <w:p w:rsidR="00CE4E15" w:rsidRDefault="00CE4E15" w:rsidP="00CE4E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PRESENTATIONS</w:t>
      </w:r>
    </w:p>
    <w:p w:rsidR="00CE4E15" w:rsidRDefault="00CE4E15" w:rsidP="00CE4E15">
      <w:pPr>
        <w:rPr>
          <w:sz w:val="28"/>
          <w:szCs w:val="28"/>
        </w:rPr>
      </w:pPr>
      <w:r>
        <w:rPr>
          <w:sz w:val="28"/>
          <w:szCs w:val="28"/>
        </w:rPr>
        <w:t>Keep working on your presentations. This is an optional task.</w:t>
      </w:r>
    </w:p>
    <w:p w:rsidR="00CE4E15" w:rsidRDefault="00CE4E15" w:rsidP="00CE4E15">
      <w:pPr>
        <w:rPr>
          <w:sz w:val="28"/>
          <w:szCs w:val="28"/>
        </w:rPr>
      </w:pPr>
      <w:r>
        <w:rPr>
          <w:sz w:val="28"/>
          <w:szCs w:val="28"/>
        </w:rPr>
        <w:t>For those children who are doing it, please bring your presentation to school for the last week of term.</w:t>
      </w:r>
    </w:p>
    <w:p w:rsidR="00CE4E15" w:rsidRDefault="00CE4E15" w:rsidP="00CE4E15">
      <w:pPr>
        <w:rPr>
          <w:sz w:val="28"/>
          <w:szCs w:val="28"/>
        </w:rPr>
      </w:pPr>
      <w:r>
        <w:rPr>
          <w:sz w:val="28"/>
          <w:szCs w:val="28"/>
        </w:rPr>
        <w:t>If you need any resources for this, please contact Miss Parris and I will do my best to get them to you.</w:t>
      </w:r>
    </w:p>
    <w:p w:rsidR="00CE4E15" w:rsidRDefault="00CE4E15" w:rsidP="00CE4E15">
      <w:pPr>
        <w:rPr>
          <w:sz w:val="28"/>
          <w:szCs w:val="28"/>
        </w:rPr>
      </w:pPr>
    </w:p>
    <w:p w:rsidR="00CE4E15" w:rsidRDefault="00CE4E15" w:rsidP="00CE4E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READING</w:t>
      </w:r>
    </w:p>
    <w:p w:rsidR="00CE4E15" w:rsidRDefault="00CE4E15" w:rsidP="00CE4E15">
      <w:pPr>
        <w:rPr>
          <w:sz w:val="28"/>
          <w:szCs w:val="28"/>
        </w:rPr>
      </w:pPr>
      <w:r>
        <w:rPr>
          <w:sz w:val="28"/>
          <w:szCs w:val="28"/>
        </w:rPr>
        <w:t>Please keep reading. If you can get hold of a copy of Alice in Wonderland (there are many good shorter versions and picture books), it would be really good to familiarise yourself with that story.</w:t>
      </w:r>
    </w:p>
    <w:p w:rsidR="00DE5188" w:rsidRDefault="00DE5188" w:rsidP="00CE4E15">
      <w:pPr>
        <w:rPr>
          <w:sz w:val="28"/>
          <w:szCs w:val="28"/>
        </w:rPr>
      </w:pPr>
    </w:p>
    <w:p w:rsidR="00DE5188" w:rsidRDefault="00DE5188" w:rsidP="00CE4E1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SCIENCE</w:t>
      </w:r>
    </w:p>
    <w:p w:rsidR="00DE5188" w:rsidRDefault="00DE5188" w:rsidP="00CE4E15">
      <w:pPr>
        <w:rPr>
          <w:sz w:val="28"/>
          <w:szCs w:val="28"/>
        </w:rPr>
      </w:pPr>
      <w:r>
        <w:rPr>
          <w:sz w:val="28"/>
          <w:szCs w:val="28"/>
        </w:rPr>
        <w:t xml:space="preserve">There will be a live lesson with Mrs </w:t>
      </w:r>
      <w:proofErr w:type="spellStart"/>
      <w:r>
        <w:rPr>
          <w:sz w:val="28"/>
          <w:szCs w:val="28"/>
        </w:rPr>
        <w:t>Nute</w:t>
      </w:r>
      <w:proofErr w:type="spellEnd"/>
      <w:r>
        <w:rPr>
          <w:sz w:val="28"/>
          <w:szCs w:val="28"/>
        </w:rPr>
        <w:t xml:space="preserve"> on Tuesday.</w:t>
      </w:r>
    </w:p>
    <w:p w:rsidR="00DE5188" w:rsidRPr="00DE5188" w:rsidRDefault="00DE5188" w:rsidP="00CE4E15">
      <w:pPr>
        <w:rPr>
          <w:sz w:val="28"/>
          <w:szCs w:val="28"/>
        </w:rPr>
      </w:pPr>
      <w:r>
        <w:rPr>
          <w:sz w:val="28"/>
          <w:szCs w:val="28"/>
        </w:rPr>
        <w:t xml:space="preserve">Your topic is “Forces.” Please take some time to look at some of the fantastic resources and videos on BBC </w:t>
      </w:r>
      <w:proofErr w:type="spellStart"/>
      <w:r>
        <w:rPr>
          <w:sz w:val="28"/>
          <w:szCs w:val="28"/>
        </w:rPr>
        <w:t>Bitesize</w:t>
      </w:r>
      <w:proofErr w:type="spellEnd"/>
      <w:r>
        <w:rPr>
          <w:sz w:val="28"/>
          <w:szCs w:val="28"/>
        </w:rPr>
        <w:t>.</w:t>
      </w:r>
      <w:bookmarkStart w:id="0" w:name="_GoBack"/>
      <w:bookmarkEnd w:id="0"/>
    </w:p>
    <w:p w:rsidR="00CE4E15" w:rsidRDefault="00CE4E15" w:rsidP="00CE4E15">
      <w:pPr>
        <w:rPr>
          <w:sz w:val="28"/>
          <w:szCs w:val="28"/>
        </w:rPr>
      </w:pPr>
    </w:p>
    <w:p w:rsidR="00CE4E15" w:rsidRPr="00B060D8" w:rsidRDefault="00CE4E15">
      <w:pPr>
        <w:rPr>
          <w:sz w:val="28"/>
          <w:szCs w:val="28"/>
        </w:rPr>
      </w:pPr>
    </w:p>
    <w:sectPr w:rsidR="00CE4E15" w:rsidRPr="00B06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D8"/>
    <w:rsid w:val="001B3D36"/>
    <w:rsid w:val="00760B9E"/>
    <w:rsid w:val="007A3769"/>
    <w:rsid w:val="00AD6FE6"/>
    <w:rsid w:val="00B060D8"/>
    <w:rsid w:val="00B867F7"/>
    <w:rsid w:val="00CE4E15"/>
    <w:rsid w:val="00DC1CEC"/>
    <w:rsid w:val="00DE5188"/>
    <w:rsid w:val="00E334E2"/>
    <w:rsid w:val="00EA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2FA3F"/>
  <w15:chartTrackingRefBased/>
  <w15:docId w15:val="{CFE0A83E-574B-4BFE-A601-C836B1EB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1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11E7EBC16A2488A6BD8B96FCD2307" ma:contentTypeVersion="4" ma:contentTypeDescription="Create a new document." ma:contentTypeScope="" ma:versionID="b911c28205c8c89c35823f093025f921">
  <xsd:schema xmlns:xsd="http://www.w3.org/2001/XMLSchema" xmlns:xs="http://www.w3.org/2001/XMLSchema" xmlns:p="http://schemas.microsoft.com/office/2006/metadata/properties" xmlns:ns2="e6146d2e-4899-402e-a015-35c1a01202e5" targetNamespace="http://schemas.microsoft.com/office/2006/metadata/properties" ma:root="true" ma:fieldsID="5624d494965241c4f1411d6154db8093" ns2:_="">
    <xsd:import namespace="e6146d2e-4899-402e-a015-35c1a01202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46d2e-4899-402e-a015-35c1a01202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6146d2e-4899-402e-a015-35c1a01202e5" xsi:nil="true"/>
  </documentManagement>
</p:properties>
</file>

<file path=customXml/itemProps1.xml><?xml version="1.0" encoding="utf-8"?>
<ds:datastoreItem xmlns:ds="http://schemas.openxmlformats.org/officeDocument/2006/customXml" ds:itemID="{A69D7355-DCAA-4CCA-9167-1A785513D810}"/>
</file>

<file path=customXml/itemProps2.xml><?xml version="1.0" encoding="utf-8"?>
<ds:datastoreItem xmlns:ds="http://schemas.openxmlformats.org/officeDocument/2006/customXml" ds:itemID="{97793EFE-BCC7-4500-B392-5B4D46053CD3}"/>
</file>

<file path=customXml/itemProps3.xml><?xml version="1.0" encoding="utf-8"?>
<ds:datastoreItem xmlns:ds="http://schemas.openxmlformats.org/officeDocument/2006/customXml" ds:itemID="{B8C0075C-6990-4F16-926B-578F633F1DC8}"/>
</file>

<file path=docProps/app.xml><?xml version="1.0" encoding="utf-8"?>
<Properties xmlns="http://schemas.openxmlformats.org/officeDocument/2006/extended-properties" xmlns:vt="http://schemas.openxmlformats.org/officeDocument/2006/docPropsVTypes">
  <Template>C62C9EF</Template>
  <TotalTime>1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Parris</dc:creator>
  <cp:keywords/>
  <dc:description/>
  <cp:lastModifiedBy>Becky Parris</cp:lastModifiedBy>
  <cp:revision>2</cp:revision>
  <cp:lastPrinted>2021-02-26T11:34:00Z</cp:lastPrinted>
  <dcterms:created xsi:type="dcterms:W3CDTF">2021-02-26T11:43:00Z</dcterms:created>
  <dcterms:modified xsi:type="dcterms:W3CDTF">2021-02-26T11:43:00Z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0x01010080411E7EBC16A2488A6BD8B96FCD2307</vt:lpwstr>
  </property>
  <property fmtid="{D5CDD505-2E9C-101B-9397-08002B2CF9AE}" pid="3" name="Order">
    <vt:r8>94100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